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C1F" w:rsidRDefault="00E718E4">
      <w:r>
        <w:t>Simple Squamous</w:t>
      </w:r>
    </w:p>
    <w:p w:rsidR="00E718E4" w:rsidRDefault="00E718E4">
      <w:r>
        <w:rPr>
          <w:noProof/>
        </w:rPr>
        <w:drawing>
          <wp:inline distT="0" distB="0" distL="0" distR="0">
            <wp:extent cx="3801110" cy="2484120"/>
            <wp:effectExtent l="0" t="0" r="8890" b="0"/>
            <wp:docPr id="1" name="Picture 1" descr="Image result for simple squam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mple squamou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E4" w:rsidRDefault="00E718E4"/>
    <w:p w:rsidR="00E718E4" w:rsidRDefault="00E718E4">
      <w:r>
        <w:t>Stratified Squamous</w:t>
      </w:r>
    </w:p>
    <w:p w:rsidR="00E718E4" w:rsidRDefault="00E718E4">
      <w:r>
        <w:rPr>
          <w:noProof/>
        </w:rPr>
        <w:drawing>
          <wp:inline distT="0" distB="0" distL="0" distR="0">
            <wp:extent cx="3787254" cy="2525678"/>
            <wp:effectExtent l="0" t="0" r="3810" b="8255"/>
            <wp:docPr id="2" name="Picture 2" descr="Image result for stratified squam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ratified squamo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21" cy="25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E4" w:rsidRDefault="00E718E4"/>
    <w:p w:rsidR="00E718E4" w:rsidRDefault="00E718E4"/>
    <w:p w:rsidR="00E718E4" w:rsidRDefault="00E718E4"/>
    <w:p w:rsidR="00E718E4" w:rsidRDefault="00E718E4"/>
    <w:p w:rsidR="00E718E4" w:rsidRDefault="00E718E4"/>
    <w:p w:rsidR="00E718E4" w:rsidRDefault="00E718E4"/>
    <w:p w:rsidR="00E718E4" w:rsidRDefault="00E718E4"/>
    <w:p w:rsidR="00E718E4" w:rsidRDefault="00E718E4">
      <w:r>
        <w:lastRenderedPageBreak/>
        <w:t>Simple Cuboidal</w:t>
      </w:r>
    </w:p>
    <w:p w:rsidR="00E718E4" w:rsidRDefault="00E718E4">
      <w:r>
        <w:rPr>
          <w:noProof/>
        </w:rPr>
        <w:drawing>
          <wp:inline distT="0" distB="0" distL="0" distR="0">
            <wp:extent cx="3091218" cy="2306490"/>
            <wp:effectExtent l="0" t="0" r="0" b="0"/>
            <wp:docPr id="3" name="Picture 3" descr="Image result for Simple cuboi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mple cuboid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33" cy="23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E4" w:rsidRDefault="00E718E4">
      <w:r>
        <w:t>Stratified Cuboidal</w:t>
      </w:r>
    </w:p>
    <w:p w:rsidR="00E718E4" w:rsidRDefault="00E718E4">
      <w:r>
        <w:rPr>
          <w:noProof/>
        </w:rPr>
        <w:drawing>
          <wp:inline distT="0" distB="0" distL="0" distR="0">
            <wp:extent cx="3050540" cy="2286000"/>
            <wp:effectExtent l="0" t="0" r="0" b="0"/>
            <wp:docPr id="4" name="Picture 4" descr="Image result for Stratified cuboi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ratified cuboid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E4" w:rsidRDefault="00E718E4">
      <w:r>
        <w:t xml:space="preserve"> Simple Columnar</w:t>
      </w:r>
    </w:p>
    <w:p w:rsidR="00E718E4" w:rsidRDefault="00E718E4">
      <w:r>
        <w:rPr>
          <w:noProof/>
        </w:rPr>
        <w:drawing>
          <wp:inline distT="0" distB="0" distL="0" distR="0">
            <wp:extent cx="3043451" cy="2171576"/>
            <wp:effectExtent l="0" t="0" r="5080" b="635"/>
            <wp:docPr id="5" name="Picture 5" descr="Image result for simple colum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imple column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85" cy="217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E4" w:rsidRDefault="00E718E4"/>
    <w:p w:rsidR="00E718E4" w:rsidRDefault="00E718E4">
      <w:r>
        <w:lastRenderedPageBreak/>
        <w:t>Stratified Columnar</w:t>
      </w:r>
    </w:p>
    <w:p w:rsidR="00E718E4" w:rsidRDefault="00E718E4">
      <w:r>
        <w:rPr>
          <w:noProof/>
        </w:rPr>
        <w:drawing>
          <wp:inline distT="0" distB="0" distL="0" distR="0">
            <wp:extent cx="3050540" cy="2286000"/>
            <wp:effectExtent l="0" t="0" r="0" b="0"/>
            <wp:docPr id="6" name="Picture 6" descr="Image result for stratified colum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ratified column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E4" w:rsidRDefault="00E718E4">
      <w:r>
        <w:t xml:space="preserve">Pseudostratified </w:t>
      </w:r>
      <w:r w:rsidR="008B3BFA">
        <w:t>Epithelium</w:t>
      </w:r>
    </w:p>
    <w:p w:rsidR="008B3BFA" w:rsidRDefault="008B3BFA">
      <w:r>
        <w:rPr>
          <w:noProof/>
        </w:rPr>
        <w:drawing>
          <wp:inline distT="0" distB="0" distL="0" distR="0">
            <wp:extent cx="3077570" cy="1899539"/>
            <wp:effectExtent l="0" t="0" r="8890" b="5715"/>
            <wp:docPr id="7" name="Picture 7" descr="Image result for pseudostratified colum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seudostratified column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14" cy="19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Areolar Tissue/Loose connective tissue</w:t>
      </w:r>
    </w:p>
    <w:p w:rsidR="008B3BFA" w:rsidRDefault="008B3BFA">
      <w:r>
        <w:rPr>
          <w:noProof/>
        </w:rPr>
        <w:drawing>
          <wp:inline distT="0" distB="0" distL="0" distR="0">
            <wp:extent cx="2845558" cy="2278315"/>
            <wp:effectExtent l="0" t="0" r="0" b="8255"/>
            <wp:docPr id="8" name="Picture 8" descr="Image result for Loose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oose connective tiss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65" cy="22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/>
    <w:p w:rsidR="008B3BFA" w:rsidRDefault="008B3BFA"/>
    <w:p w:rsidR="008B3BFA" w:rsidRDefault="008B3BFA">
      <w:r>
        <w:lastRenderedPageBreak/>
        <w:t>Adipose Tissue</w:t>
      </w:r>
    </w:p>
    <w:p w:rsidR="008B3BFA" w:rsidRDefault="008B3BFA">
      <w:r>
        <w:rPr>
          <w:noProof/>
        </w:rPr>
        <w:drawing>
          <wp:inline distT="0" distB="0" distL="0" distR="0">
            <wp:extent cx="3009690" cy="1937982"/>
            <wp:effectExtent l="0" t="0" r="635" b="5715"/>
            <wp:docPr id="9" name="Picture 9" descr="Image result for adipos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dipose tiss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14" cy="19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Dense regular connective tissue</w:t>
      </w:r>
    </w:p>
    <w:p w:rsidR="008B3BFA" w:rsidRDefault="008B3BFA">
      <w:r>
        <w:rPr>
          <w:noProof/>
        </w:rPr>
        <w:drawing>
          <wp:inline distT="0" distB="0" distL="0" distR="0">
            <wp:extent cx="3070746" cy="2387037"/>
            <wp:effectExtent l="0" t="0" r="0" b="0"/>
            <wp:docPr id="10" name="Picture 10" descr="Image result for dense regu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nse regu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17" cy="23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Dense irregular connective tissue</w:t>
      </w:r>
    </w:p>
    <w:p w:rsidR="008B3BFA" w:rsidRDefault="008B3BFA">
      <w:r>
        <w:rPr>
          <w:noProof/>
        </w:rPr>
        <w:drawing>
          <wp:inline distT="0" distB="0" distL="0" distR="0">
            <wp:extent cx="3029803" cy="2248222"/>
            <wp:effectExtent l="0" t="0" r="0" b="0"/>
            <wp:docPr id="11" name="Picture 11" descr="Image result for dense irregular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ense irregular connective tissu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48" cy="22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/>
    <w:p w:rsidR="008B3BFA" w:rsidRDefault="008B3BFA">
      <w:r>
        <w:lastRenderedPageBreak/>
        <w:t>Elastic Connective Tissue</w:t>
      </w:r>
    </w:p>
    <w:p w:rsidR="008B3BFA" w:rsidRDefault="008B3BFA">
      <w:r>
        <w:rPr>
          <w:noProof/>
        </w:rPr>
        <w:drawing>
          <wp:inline distT="0" distB="0" distL="0" distR="0">
            <wp:extent cx="2934269" cy="1706013"/>
            <wp:effectExtent l="0" t="0" r="0" b="8890"/>
            <wp:docPr id="12" name="Picture 12" descr="Image result for elastic connectiv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lastic connective tiss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86" cy="17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Hyaline Cartilage</w:t>
      </w:r>
    </w:p>
    <w:p w:rsidR="008B3BFA" w:rsidRDefault="008B3BFA">
      <w:r>
        <w:rPr>
          <w:noProof/>
        </w:rPr>
        <w:drawing>
          <wp:inline distT="0" distB="0" distL="0" distR="0">
            <wp:extent cx="2933700" cy="2199273"/>
            <wp:effectExtent l="0" t="0" r="0" b="0"/>
            <wp:docPr id="13" name="Picture 13" descr="Image result for hyaline carti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yaline cartil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06" cy="22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Elastic Cartilage</w:t>
      </w:r>
    </w:p>
    <w:p w:rsidR="008B3BFA" w:rsidRDefault="008B3BFA">
      <w:r>
        <w:rPr>
          <w:noProof/>
        </w:rPr>
        <w:drawing>
          <wp:inline distT="0" distB="0" distL="0" distR="0">
            <wp:extent cx="2838734" cy="2128081"/>
            <wp:effectExtent l="0" t="0" r="0" b="5715"/>
            <wp:docPr id="14" name="Picture 14" descr="Image result for elastic carti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elastic cartil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49" cy="21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/>
    <w:p w:rsidR="008B3BFA" w:rsidRDefault="008B3BFA"/>
    <w:p w:rsidR="008B3BFA" w:rsidRDefault="008B3BFA"/>
    <w:p w:rsidR="008B3BFA" w:rsidRDefault="008B3BFA">
      <w:r>
        <w:lastRenderedPageBreak/>
        <w:t>Fibrocartilage</w:t>
      </w:r>
    </w:p>
    <w:p w:rsidR="008B3BFA" w:rsidRDefault="008B3BFA">
      <w:r>
        <w:rPr>
          <w:noProof/>
        </w:rPr>
        <w:drawing>
          <wp:inline distT="0" distB="0" distL="0" distR="0">
            <wp:extent cx="3049389" cy="2286000"/>
            <wp:effectExtent l="0" t="0" r="0" b="0"/>
            <wp:docPr id="15" name="Picture 15" descr="Image result for Fibrocarti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ibrocartil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70" cy="229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Bone/Osseous</w:t>
      </w:r>
      <w:bookmarkStart w:id="0" w:name="_GoBack"/>
      <w:bookmarkEnd w:id="0"/>
    </w:p>
    <w:p w:rsidR="008B3BFA" w:rsidRDefault="008B3BFA">
      <w:r>
        <w:rPr>
          <w:noProof/>
        </w:rPr>
        <w:drawing>
          <wp:inline distT="0" distB="0" distL="0" distR="0">
            <wp:extent cx="2914015" cy="2156460"/>
            <wp:effectExtent l="0" t="0" r="635" b="0"/>
            <wp:docPr id="16" name="Picture 16" descr="Image result for Bon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Bone tissu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A" w:rsidRDefault="008B3BFA">
      <w:r>
        <w:t>Blood</w:t>
      </w:r>
    </w:p>
    <w:p w:rsidR="008B3BFA" w:rsidRDefault="008B3BFA">
      <w:r>
        <w:rPr>
          <w:noProof/>
        </w:rPr>
        <w:drawing>
          <wp:inline distT="0" distB="0" distL="0" distR="0">
            <wp:extent cx="2838734" cy="2137989"/>
            <wp:effectExtent l="0" t="0" r="0" b="0"/>
            <wp:docPr id="17" name="Picture 17" descr="Image result for blood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lood tissu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6" cy="21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8E4"/>
    <w:rsid w:val="00715E67"/>
    <w:rsid w:val="00894F88"/>
    <w:rsid w:val="008B3BFA"/>
    <w:rsid w:val="00BA70F7"/>
    <w:rsid w:val="00E7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3AEDD"/>
  <w15:chartTrackingRefBased/>
  <w15:docId w15:val="{1EA13FB0-F181-45EC-BF72-36B159FDF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EA58F4A1</Template>
  <TotalTime>23</TotalTime>
  <Pages>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Jeana Albers</dc:creator>
  <cp:keywords/>
  <dc:description/>
  <cp:lastModifiedBy>Jeana Albers</cp:lastModifiedBy>
  <cp:revision>1</cp:revision>
  <cp:lastPrinted>2016-11-01T21:20:00Z</cp:lastPrinted>
  <dcterms:created xsi:type="dcterms:W3CDTF">2016-11-01T20:57:00Z</dcterms:created>
  <dcterms:modified xsi:type="dcterms:W3CDTF">2016-11-01T21:20:00Z</dcterms:modified>
</cp:coreProperties>
</file>