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C1F" w:rsidRDefault="00267D4B">
      <w:r>
        <w:rPr>
          <w:noProof/>
        </w:rPr>
        <w:drawing>
          <wp:inline distT="0" distB="0" distL="0" distR="0" wp14:anchorId="019F29C0" wp14:editId="79FE296D">
            <wp:extent cx="4867275" cy="2486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Default="00267D4B">
      <w:r>
        <w:rPr>
          <w:noProof/>
        </w:rPr>
        <w:drawing>
          <wp:inline distT="0" distB="0" distL="0" distR="0" wp14:anchorId="3AC8F6BD" wp14:editId="2606D689">
            <wp:extent cx="4838700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Default="00267D4B">
      <w:r>
        <w:rPr>
          <w:noProof/>
        </w:rPr>
        <w:drawing>
          <wp:inline distT="0" distB="0" distL="0" distR="0" wp14:anchorId="45A172E7" wp14:editId="7262A7AB">
            <wp:extent cx="4810125" cy="2533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Default="00267D4B">
      <w:r>
        <w:rPr>
          <w:noProof/>
        </w:rPr>
        <w:lastRenderedPageBreak/>
        <w:drawing>
          <wp:inline distT="0" distB="0" distL="0" distR="0" wp14:anchorId="255D3A3F" wp14:editId="769C88F1">
            <wp:extent cx="4448175" cy="2457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Default="00267D4B">
      <w:r>
        <w:rPr>
          <w:noProof/>
        </w:rPr>
        <w:drawing>
          <wp:inline distT="0" distB="0" distL="0" distR="0" wp14:anchorId="530E7F38" wp14:editId="6B0431E6">
            <wp:extent cx="4581525" cy="4981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Default="00267D4B">
      <w:r>
        <w:rPr>
          <w:noProof/>
        </w:rPr>
        <w:lastRenderedPageBreak/>
        <w:drawing>
          <wp:inline distT="0" distB="0" distL="0" distR="0" wp14:anchorId="6639DB42" wp14:editId="105F0CD0">
            <wp:extent cx="4648200" cy="7858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844C0" wp14:editId="4642E26C">
            <wp:extent cx="5219700" cy="5572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03473" wp14:editId="777CFA38">
            <wp:extent cx="5219700" cy="5467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Default="00267D4B"/>
    <w:p w:rsidR="00267D4B" w:rsidRDefault="00267D4B"/>
    <w:p w:rsidR="00267D4B" w:rsidRDefault="00267D4B"/>
    <w:p w:rsidR="00267D4B" w:rsidRDefault="00267D4B"/>
    <w:p w:rsidR="00267D4B" w:rsidRDefault="00267D4B"/>
    <w:p w:rsidR="00267D4B" w:rsidRDefault="00267D4B"/>
    <w:p w:rsidR="00267D4B" w:rsidRDefault="00267D4B"/>
    <w:p w:rsidR="00267D4B" w:rsidRDefault="00267D4B"/>
    <w:p w:rsidR="00267D4B" w:rsidRDefault="00267D4B"/>
    <w:p w:rsidR="00267D4B" w:rsidRPr="00267D4B" w:rsidRDefault="00267D4B" w:rsidP="00267D4B">
      <w:pPr>
        <w:spacing w:after="0" w:line="240" w:lineRule="auto"/>
        <w:jc w:val="center"/>
        <w:rPr>
          <w:b/>
        </w:rPr>
      </w:pPr>
      <w:r w:rsidRPr="00267D4B">
        <w:rPr>
          <w:b/>
        </w:rPr>
        <w:lastRenderedPageBreak/>
        <w:t>Activity 2</w:t>
      </w:r>
      <w:r w:rsidRPr="00267D4B">
        <w:rPr>
          <w:b/>
        </w:rPr>
        <w:t xml:space="preserve">: </w:t>
      </w:r>
      <w:r w:rsidRPr="00267D4B">
        <w:rPr>
          <w:b/>
        </w:rPr>
        <w:t>Using your classification scheme</w:t>
      </w:r>
    </w:p>
    <w:p w:rsidR="00267D4B" w:rsidRDefault="00267D4B" w:rsidP="00267D4B">
      <w:pPr>
        <w:spacing w:after="0" w:line="240" w:lineRule="auto"/>
        <w:jc w:val="center"/>
      </w:pPr>
    </w:p>
    <w:p w:rsidR="00267D4B" w:rsidRDefault="00267D4B" w:rsidP="00267D4B">
      <w:pPr>
        <w:spacing w:after="0" w:line="240" w:lineRule="auto"/>
        <w:jc w:val="center"/>
      </w:pPr>
    </w:p>
    <w:p w:rsidR="00267D4B" w:rsidRDefault="00267D4B" w:rsidP="00267D4B">
      <w:pPr>
        <w:spacing w:after="0" w:line="240" w:lineRule="auto"/>
      </w:pPr>
      <w:r>
        <w:t>Now that you have completed your identification scheme, look at the</w:t>
      </w:r>
      <w:r>
        <w:t xml:space="preserve"> </w:t>
      </w:r>
      <w:r>
        <w:t xml:space="preserve">following site: </w:t>
      </w:r>
      <w:hyperlink r:id="rId12" w:history="1">
        <w:r w:rsidRPr="00C5774C">
          <w:rPr>
            <w:rStyle w:val="Hyperlink"/>
          </w:rPr>
          <w:t>http://www.kumc.edu/instruction/medicine/anatomy/histoweb/</w:t>
        </w:r>
      </w:hyperlink>
      <w:r>
        <w:t xml:space="preserve"> </w:t>
      </w:r>
    </w:p>
    <w:p w:rsidR="00267D4B" w:rsidRDefault="00267D4B" w:rsidP="00267D4B">
      <w:pPr>
        <w:spacing w:after="0" w:line="240" w:lineRule="auto"/>
      </w:pPr>
    </w:p>
    <w:p w:rsidR="00267D4B" w:rsidRDefault="00267D4B" w:rsidP="00267D4B">
      <w:pPr>
        <w:spacing w:after="0" w:line="240" w:lineRule="auto"/>
      </w:pPr>
      <w:r>
        <w:t>Your new task is to decide how each of these 4 tissues</w:t>
      </w:r>
      <w:r>
        <w:t xml:space="preserve"> will be identified using your </w:t>
      </w:r>
      <w:r>
        <w:t>identification scheme. If these four tissues do not fit into</w:t>
      </w:r>
      <w:r>
        <w:t xml:space="preserve"> your scheme, perhaps you will </w:t>
      </w:r>
      <w:r>
        <w:t xml:space="preserve">need to make modifications to your original scheme. </w:t>
      </w:r>
      <w:r>
        <w:t xml:space="preserve"> </w:t>
      </w:r>
      <w:r>
        <w:t>Below are four unknown tissues for you to identif</w:t>
      </w:r>
      <w:r>
        <w:t xml:space="preserve">y using the </w:t>
      </w:r>
      <w:r>
        <w:t>identification scheme you and your partner developed. W</w:t>
      </w:r>
      <w:r>
        <w:t xml:space="preserve">rite the category next to each picture. </w:t>
      </w:r>
    </w:p>
    <w:p w:rsidR="00267D4B" w:rsidRDefault="00267D4B" w:rsidP="00267D4B">
      <w:r>
        <w:rPr>
          <w:noProof/>
        </w:rPr>
        <w:drawing>
          <wp:inline distT="0" distB="0" distL="0" distR="0" wp14:anchorId="31E9B31A" wp14:editId="30A4ED4A">
            <wp:extent cx="4019550" cy="2324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Pr="00267D4B" w:rsidRDefault="00267D4B" w:rsidP="00267D4B">
      <w:pPr>
        <w:rPr>
          <w:b/>
        </w:rPr>
      </w:pPr>
      <w:r>
        <w:rPr>
          <w:noProof/>
        </w:rPr>
        <w:drawing>
          <wp:inline distT="0" distB="0" distL="0" distR="0" wp14:anchorId="66A2A4D7" wp14:editId="6CB9ABC2">
            <wp:extent cx="3990975" cy="2724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Default="00267D4B" w:rsidP="00267D4B">
      <w:r>
        <w:rPr>
          <w:noProof/>
        </w:rPr>
        <w:lastRenderedPageBreak/>
        <w:drawing>
          <wp:inline distT="0" distB="0" distL="0" distR="0" wp14:anchorId="2505E588" wp14:editId="736A305A">
            <wp:extent cx="4533900" cy="5895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D4B" w:rsidRDefault="00267D4B" w:rsidP="00267D4B"/>
    <w:p w:rsidR="00267D4B" w:rsidRDefault="00267D4B" w:rsidP="00267D4B"/>
    <w:p w:rsidR="00267D4B" w:rsidRDefault="00267D4B" w:rsidP="00267D4B"/>
    <w:p w:rsidR="00267D4B" w:rsidRDefault="00267D4B" w:rsidP="00267D4B"/>
    <w:p w:rsidR="00267D4B" w:rsidRDefault="00267D4B" w:rsidP="00267D4B"/>
    <w:p w:rsidR="00267D4B" w:rsidRDefault="00267D4B" w:rsidP="00267D4B"/>
    <w:p w:rsidR="00267D4B" w:rsidRDefault="00267D4B" w:rsidP="00267D4B"/>
    <w:p w:rsidR="00267D4B" w:rsidRDefault="00267D4B" w:rsidP="00267D4B"/>
    <w:p w:rsidR="00267D4B" w:rsidRDefault="00267D4B" w:rsidP="00267D4B">
      <w:r>
        <w:rPr>
          <w:noProof/>
        </w:rPr>
        <w:lastRenderedPageBreak/>
        <w:drawing>
          <wp:inline distT="0" distB="0" distL="0" distR="0" wp14:anchorId="48C8DBC3" wp14:editId="2E2612B7">
            <wp:extent cx="5648325" cy="52624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5650" cy="526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7D4B" w:rsidRDefault="00267D4B" w:rsidP="00267D4B"/>
    <w:p w:rsidR="00267D4B" w:rsidRDefault="00267D4B" w:rsidP="00267D4B"/>
    <w:p w:rsidR="00267D4B" w:rsidRDefault="00267D4B" w:rsidP="00267D4B"/>
    <w:sectPr w:rsidR="00267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D4B"/>
    <w:rsid w:val="00267D4B"/>
    <w:rsid w:val="00894F88"/>
    <w:rsid w:val="00BA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511919-1DBA-4DE5-96F7-956F17F5E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7D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kumc.edu/instruction/medicine/anatomy/histoweb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155E6A56</Template>
  <TotalTime>26</TotalTime>
  <Pages>8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Jeana Albers</dc:creator>
  <cp:keywords/>
  <dc:description/>
  <cp:lastModifiedBy>Jeana Albers</cp:lastModifiedBy>
  <cp:revision>1</cp:revision>
  <dcterms:created xsi:type="dcterms:W3CDTF">2015-10-28T13:11:00Z</dcterms:created>
  <dcterms:modified xsi:type="dcterms:W3CDTF">2015-10-28T13:37:00Z</dcterms:modified>
</cp:coreProperties>
</file>